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9358A" w14:textId="5BC77E3E" w:rsidR="00A03175" w:rsidRPr="00494ED7" w:rsidRDefault="00A03175" w:rsidP="0058318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15429653"/>
      <w:r w:rsidRPr="00494ED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4217B1E5" w14:textId="009F67AC" w:rsidR="00A03175" w:rsidRPr="00494ED7" w:rsidRDefault="00A03175" w:rsidP="00A03175">
      <w:pPr>
        <w:pBdr>
          <w:bottom w:val="single" w:sz="12" w:space="1" w:color="auto"/>
        </w:pBd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4ED7">
        <w:rPr>
          <w:rFonts w:ascii="Times New Roman" w:hAnsi="Times New Roman" w:cs="Times New Roman"/>
          <w:sz w:val="28"/>
          <w:szCs w:val="28"/>
        </w:rPr>
        <w:t>детский сад № 74 «Одуванчик»</w:t>
      </w:r>
    </w:p>
    <w:p w14:paraId="221071F7" w14:textId="77777777" w:rsidR="00A03175" w:rsidRPr="00494ED7" w:rsidRDefault="00A03175" w:rsidP="00A03175">
      <w:pPr>
        <w:contextualSpacing/>
        <w:jc w:val="center"/>
        <w:rPr>
          <w:rFonts w:ascii="Arial" w:hAnsi="Arial" w:cs="Arial"/>
        </w:rPr>
      </w:pPr>
    </w:p>
    <w:p w14:paraId="6BF0D284" w14:textId="5E613E93" w:rsidR="00A03175" w:rsidRPr="00494ED7" w:rsidRDefault="00A03175" w:rsidP="00A03175">
      <w:pPr>
        <w:contextualSpacing/>
        <w:jc w:val="center"/>
        <w:rPr>
          <w:rFonts w:ascii="Arial" w:hAnsi="Arial" w:cs="Arial"/>
        </w:rPr>
      </w:pPr>
    </w:p>
    <w:p w14:paraId="10C8FE3A" w14:textId="1F1CCF14" w:rsidR="00A03175" w:rsidRPr="00494ED7" w:rsidRDefault="00A03175" w:rsidP="00A03175">
      <w:pPr>
        <w:pStyle w:val="ac"/>
        <w:jc w:val="center"/>
      </w:pPr>
    </w:p>
    <w:p w14:paraId="09CDBCAF" w14:textId="77777777" w:rsidR="00A03175" w:rsidRPr="00494ED7" w:rsidRDefault="00A03175" w:rsidP="00A03175">
      <w:pPr>
        <w:contextualSpacing/>
        <w:jc w:val="center"/>
        <w:rPr>
          <w:rFonts w:ascii="Times New Roman" w:hAnsi="Times New Roman" w:cs="Times New Roman"/>
        </w:rPr>
      </w:pPr>
    </w:p>
    <w:p w14:paraId="34CC2F3C" w14:textId="77777777" w:rsidR="00A03175" w:rsidRPr="00494ED7" w:rsidRDefault="00A03175" w:rsidP="00A03175">
      <w:pPr>
        <w:contextualSpacing/>
        <w:rPr>
          <w:rFonts w:ascii="Times New Roman" w:hAnsi="Times New Roman" w:cs="Times New Roman"/>
        </w:rPr>
      </w:pPr>
      <w:r w:rsidRPr="00494ED7">
        <w:rPr>
          <w:rFonts w:ascii="Times New Roman" w:hAnsi="Times New Roman" w:cs="Times New Roman"/>
        </w:rPr>
        <w:t xml:space="preserve"> </w:t>
      </w:r>
    </w:p>
    <w:p w14:paraId="183CEA57" w14:textId="77777777" w:rsidR="00A03175" w:rsidRPr="00494ED7" w:rsidRDefault="00A03175" w:rsidP="00A03175">
      <w:pPr>
        <w:pStyle w:val="ab"/>
        <w:spacing w:before="0" w:beforeAutospacing="0" w:after="0" w:afterAutospacing="0"/>
        <w:rPr>
          <w:rFonts w:ascii="Arial Narrow" w:hAnsi="Arial Narrow" w:cstheme="minorBidi"/>
          <w:color w:val="000000" w:themeColor="text1"/>
          <w:kern w:val="24"/>
        </w:rPr>
      </w:pPr>
    </w:p>
    <w:p w14:paraId="73F6C167" w14:textId="77777777" w:rsidR="00A03175" w:rsidRPr="00494ED7" w:rsidRDefault="00A03175" w:rsidP="00A03175">
      <w:pPr>
        <w:pStyle w:val="ab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5C66764A" w14:textId="77777777" w:rsidR="00A03175" w:rsidRPr="00494ED7" w:rsidRDefault="00A03175" w:rsidP="00A03175">
      <w:pPr>
        <w:pStyle w:val="ab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61D4E80C" w14:textId="32282194" w:rsidR="00A03175" w:rsidRPr="00494ED7" w:rsidRDefault="00A03175" w:rsidP="00A03175">
      <w:pPr>
        <w:pStyle w:val="ab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3FD6F52B" w14:textId="77777777" w:rsidR="00A03175" w:rsidRPr="00494ED7" w:rsidRDefault="00A03175" w:rsidP="00A03175">
      <w:pPr>
        <w:pStyle w:val="ab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3488402C" w14:textId="77777777" w:rsidR="00A03175" w:rsidRPr="00494ED7" w:rsidRDefault="00A03175" w:rsidP="00A03175">
      <w:pPr>
        <w:pStyle w:val="ab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6A12B1BF" w14:textId="77777777" w:rsidR="00A03175" w:rsidRPr="00494ED7" w:rsidRDefault="00A03175" w:rsidP="00A03175">
      <w:pPr>
        <w:pStyle w:val="ab"/>
        <w:spacing w:before="0" w:beforeAutospacing="0" w:after="0" w:afterAutospacing="0"/>
        <w:jc w:val="center"/>
        <w:rPr>
          <w:rFonts w:ascii="Arial Narrow" w:hAnsi="Arial Narrow" w:cstheme="minorBidi"/>
          <w:color w:val="000000" w:themeColor="text1"/>
          <w:kern w:val="24"/>
        </w:rPr>
      </w:pPr>
    </w:p>
    <w:p w14:paraId="6A39DD74" w14:textId="6A7D5E1D" w:rsidR="00A03175" w:rsidRPr="00494ED7" w:rsidRDefault="00A03175" w:rsidP="00A03175">
      <w:pPr>
        <w:pStyle w:val="ab"/>
        <w:spacing w:before="0" w:beforeAutospacing="0" w:after="0" w:afterAutospacing="0"/>
        <w:jc w:val="right"/>
      </w:pP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Theme="minorHAnsi" w:hAnsi="Calibri" w:cstheme="minorBidi"/>
          <w:color w:val="000000" w:themeColor="text1"/>
          <w:kern w:val="24"/>
        </w:rPr>
        <w:t xml:space="preserve"> </w:t>
      </w:r>
    </w:p>
    <w:p w14:paraId="48F188A7" w14:textId="77777777" w:rsidR="00A03175" w:rsidRPr="00494ED7" w:rsidRDefault="00A03175" w:rsidP="00A03175">
      <w:pPr>
        <w:contextualSpacing/>
        <w:rPr>
          <w:rFonts w:ascii="Times New Roman" w:hAnsi="Times New Roman" w:cs="Times New Roman"/>
        </w:rPr>
      </w:pPr>
    </w:p>
    <w:p w14:paraId="75143C84" w14:textId="17DEC588" w:rsidR="00A03175" w:rsidRPr="00494ED7" w:rsidRDefault="00A03175" w:rsidP="00A03175">
      <w:pPr>
        <w:contextualSpacing/>
        <w:jc w:val="center"/>
        <w:rPr>
          <w:rFonts w:ascii="Times New Roman" w:hAnsi="Times New Roman" w:cs="Times New Roman"/>
        </w:rPr>
      </w:pPr>
    </w:p>
    <w:p w14:paraId="24628998" w14:textId="185FA71C" w:rsidR="00A03175" w:rsidRPr="00494ED7" w:rsidRDefault="00A03175" w:rsidP="00A03175">
      <w:pPr>
        <w:contextualSpacing/>
        <w:rPr>
          <w:rFonts w:ascii="Times New Roman" w:hAnsi="Times New Roman" w:cs="Times New Roman"/>
        </w:rPr>
      </w:pPr>
    </w:p>
    <w:p w14:paraId="73454696" w14:textId="54816301" w:rsidR="00A03175" w:rsidRPr="00494ED7" w:rsidRDefault="00A03175" w:rsidP="00A03175">
      <w:pPr>
        <w:contextualSpacing/>
        <w:jc w:val="center"/>
        <w:rPr>
          <w:rFonts w:ascii="Times New Roman" w:hAnsi="Times New Roman" w:cs="Times New Roman"/>
        </w:rPr>
      </w:pPr>
    </w:p>
    <w:p w14:paraId="43B1D570" w14:textId="689C9739" w:rsidR="00A03175" w:rsidRPr="00494ED7" w:rsidRDefault="00A03175" w:rsidP="00A03175">
      <w:pPr>
        <w:autoSpaceDE w:val="0"/>
        <w:autoSpaceDN w:val="0"/>
        <w:adjustRightInd w:val="0"/>
        <w:spacing w:after="0" w:line="240" w:lineRule="auto"/>
        <w:ind w:firstLine="34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Памятка</w:t>
      </w:r>
      <w:r w:rsidRPr="00494ED7">
        <w:rPr>
          <w:rFonts w:ascii="Times New Roman" w:hAnsi="Times New Roman" w:cs="Times New Roman"/>
          <w:sz w:val="32"/>
          <w:szCs w:val="32"/>
        </w:rPr>
        <w:t xml:space="preserve"> для родителей </w:t>
      </w:r>
    </w:p>
    <w:p w14:paraId="185607BA" w14:textId="5115A428" w:rsidR="00A03175" w:rsidRPr="00A03175" w:rsidRDefault="00A03175" w:rsidP="00A0317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36"/>
        </w:rPr>
      </w:pPr>
      <w:r w:rsidRPr="00A03175">
        <w:rPr>
          <w:rFonts w:ascii="Times New Roman" w:hAnsi="Times New Roman" w:cs="Times New Roman"/>
          <w:b/>
          <w:bCs/>
          <w:i/>
          <w:iCs/>
          <w:sz w:val="44"/>
          <w:szCs w:val="36"/>
        </w:rPr>
        <w:t>«</w:t>
      </w:r>
      <w:r w:rsidRPr="00A03175">
        <w:rPr>
          <w:rFonts w:ascii="Times New Roman" w:hAnsi="Times New Roman" w:cs="Times New Roman"/>
          <w:b/>
          <w:bCs/>
          <w:i/>
          <w:iCs/>
          <w:sz w:val="44"/>
          <w:szCs w:val="36"/>
        </w:rPr>
        <w:t>Полезные советы в период адаптации</w:t>
      </w:r>
      <w:r w:rsidRPr="00A03175">
        <w:rPr>
          <w:rFonts w:ascii="Times New Roman" w:hAnsi="Times New Roman" w:cs="Times New Roman"/>
          <w:b/>
          <w:bCs/>
          <w:i/>
          <w:iCs/>
          <w:sz w:val="44"/>
          <w:szCs w:val="36"/>
        </w:rPr>
        <w:t>»</w:t>
      </w:r>
    </w:p>
    <w:p w14:paraId="37731C79" w14:textId="77777777" w:rsidR="00A03175" w:rsidRPr="00494ED7" w:rsidRDefault="00A03175" w:rsidP="00A0317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u w:val="single"/>
        </w:rPr>
      </w:pPr>
    </w:p>
    <w:p w14:paraId="561826BF" w14:textId="7A9B6412" w:rsidR="00A03175" w:rsidRDefault="00A03175" w:rsidP="00A03175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14:paraId="77935097" w14:textId="77777777" w:rsidR="00A03175" w:rsidRDefault="00A03175" w:rsidP="00A03175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69879D93" w14:textId="77777777" w:rsidR="00A03175" w:rsidRDefault="00A03175" w:rsidP="00A03175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12B4FFD3" w14:textId="77777777" w:rsidR="00A03175" w:rsidRDefault="00A03175" w:rsidP="00A03175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44C6F8F3" w14:textId="77777777" w:rsidR="00A03175" w:rsidRDefault="00A03175" w:rsidP="00A03175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20495E11" w14:textId="77777777" w:rsidR="00A03175" w:rsidRDefault="00A03175" w:rsidP="00A03175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39AA7935" w14:textId="77777777" w:rsidR="00A03175" w:rsidRPr="00494ED7" w:rsidRDefault="00A03175" w:rsidP="00A03175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494ED7">
        <w:rPr>
          <w:rFonts w:ascii="Times New Roman" w:hAnsi="Times New Roman" w:cs="Times New Roman"/>
          <w:sz w:val="32"/>
          <w:szCs w:val="32"/>
        </w:rPr>
        <w:t>Подготовила: Педагог-психолог Филатова А.А.</w:t>
      </w:r>
    </w:p>
    <w:p w14:paraId="5BF8C796" w14:textId="77777777" w:rsidR="00A03175" w:rsidRPr="00494ED7" w:rsidRDefault="00A03175" w:rsidP="00A03175">
      <w:pPr>
        <w:contextualSpacing/>
        <w:jc w:val="right"/>
        <w:rPr>
          <w:rFonts w:ascii="Arial" w:hAnsi="Arial" w:cs="Arial"/>
        </w:rPr>
      </w:pPr>
    </w:p>
    <w:p w14:paraId="720D9D75" w14:textId="77777777" w:rsidR="00A03175" w:rsidRPr="00494ED7" w:rsidRDefault="00A03175" w:rsidP="00A03175">
      <w:pPr>
        <w:contextualSpacing/>
        <w:jc w:val="right"/>
        <w:rPr>
          <w:rFonts w:ascii="Arial" w:hAnsi="Arial" w:cs="Arial"/>
        </w:rPr>
      </w:pPr>
    </w:p>
    <w:p w14:paraId="0F5E74CA" w14:textId="77777777" w:rsidR="00A03175" w:rsidRPr="00494ED7" w:rsidRDefault="00A03175" w:rsidP="00A03175">
      <w:pPr>
        <w:contextualSpacing/>
        <w:jc w:val="right"/>
        <w:rPr>
          <w:rFonts w:ascii="Arial" w:hAnsi="Arial" w:cs="Arial"/>
        </w:rPr>
      </w:pPr>
    </w:p>
    <w:p w14:paraId="35B3106C" w14:textId="77777777" w:rsidR="00A03175" w:rsidRPr="00494ED7" w:rsidRDefault="00A03175" w:rsidP="00A03175">
      <w:pPr>
        <w:contextualSpacing/>
        <w:jc w:val="right"/>
        <w:rPr>
          <w:rFonts w:ascii="Arial" w:hAnsi="Arial" w:cs="Arial"/>
        </w:rPr>
      </w:pPr>
    </w:p>
    <w:p w14:paraId="3189CB10" w14:textId="77777777" w:rsidR="00A03175" w:rsidRPr="00494ED7" w:rsidRDefault="00A03175" w:rsidP="00A03175">
      <w:pPr>
        <w:contextualSpacing/>
        <w:jc w:val="right"/>
        <w:rPr>
          <w:rFonts w:ascii="Arial" w:hAnsi="Arial" w:cs="Arial"/>
        </w:rPr>
      </w:pPr>
    </w:p>
    <w:p w14:paraId="0E3FF7C3" w14:textId="77777777" w:rsidR="00A03175" w:rsidRDefault="00A03175" w:rsidP="00A03175">
      <w:pPr>
        <w:contextualSpacing/>
        <w:jc w:val="right"/>
        <w:rPr>
          <w:rFonts w:ascii="Arial" w:hAnsi="Arial" w:cs="Arial"/>
        </w:rPr>
      </w:pPr>
    </w:p>
    <w:p w14:paraId="4710AA3D" w14:textId="77777777" w:rsidR="00A03175" w:rsidRDefault="00A03175" w:rsidP="00A03175">
      <w:pPr>
        <w:contextualSpacing/>
        <w:jc w:val="right"/>
        <w:rPr>
          <w:rFonts w:ascii="Arial" w:hAnsi="Arial" w:cs="Arial"/>
        </w:rPr>
      </w:pPr>
    </w:p>
    <w:p w14:paraId="655FBB0D" w14:textId="77777777" w:rsidR="00A03175" w:rsidRDefault="00A03175" w:rsidP="00A03175">
      <w:pPr>
        <w:contextualSpacing/>
        <w:jc w:val="right"/>
        <w:rPr>
          <w:rFonts w:ascii="Arial" w:hAnsi="Arial" w:cs="Arial"/>
        </w:rPr>
      </w:pPr>
    </w:p>
    <w:p w14:paraId="2497DA36" w14:textId="77777777" w:rsidR="00A03175" w:rsidRDefault="00A03175" w:rsidP="00A03175">
      <w:pPr>
        <w:contextualSpacing/>
        <w:jc w:val="right"/>
        <w:rPr>
          <w:rFonts w:ascii="Arial" w:hAnsi="Arial" w:cs="Arial"/>
        </w:rPr>
      </w:pPr>
    </w:p>
    <w:p w14:paraId="709B0016" w14:textId="77777777" w:rsidR="00A03175" w:rsidRDefault="00A03175" w:rsidP="00A03175">
      <w:pPr>
        <w:contextualSpacing/>
        <w:jc w:val="right"/>
        <w:rPr>
          <w:rFonts w:ascii="Arial" w:hAnsi="Arial" w:cs="Arial"/>
        </w:rPr>
      </w:pPr>
    </w:p>
    <w:p w14:paraId="055F4E39" w14:textId="77777777" w:rsidR="00A03175" w:rsidRDefault="00A03175" w:rsidP="00A03175">
      <w:pPr>
        <w:contextualSpacing/>
        <w:jc w:val="right"/>
        <w:rPr>
          <w:rFonts w:ascii="Arial" w:hAnsi="Arial" w:cs="Arial"/>
        </w:rPr>
      </w:pPr>
    </w:p>
    <w:p w14:paraId="3448887F" w14:textId="77777777" w:rsidR="00A03175" w:rsidRPr="00494ED7" w:rsidRDefault="00A03175" w:rsidP="00A03175">
      <w:pPr>
        <w:contextualSpacing/>
        <w:jc w:val="right"/>
        <w:rPr>
          <w:rFonts w:ascii="Arial" w:hAnsi="Arial" w:cs="Arial"/>
        </w:rPr>
      </w:pPr>
    </w:p>
    <w:p w14:paraId="5DA934EB" w14:textId="77777777" w:rsidR="00A03175" w:rsidRPr="00494ED7" w:rsidRDefault="00A03175" w:rsidP="00A03175">
      <w:pPr>
        <w:contextualSpacing/>
        <w:jc w:val="center"/>
        <w:rPr>
          <w:rFonts w:ascii="Arial" w:hAnsi="Arial" w:cs="Arial"/>
        </w:rPr>
      </w:pPr>
    </w:p>
    <w:p w14:paraId="3F6011D5" w14:textId="77777777" w:rsidR="00A03175" w:rsidRDefault="00A03175" w:rsidP="00A03175">
      <w:pPr>
        <w:contextualSpacing/>
        <w:rPr>
          <w:rFonts w:ascii="Times New Roman" w:hAnsi="Times New Roman" w:cs="Times New Roman"/>
        </w:rPr>
      </w:pPr>
    </w:p>
    <w:p w14:paraId="6398F8E2" w14:textId="77777777" w:rsidR="00A03175" w:rsidRPr="00494ED7" w:rsidRDefault="00A03175" w:rsidP="00A03175">
      <w:pPr>
        <w:contextualSpacing/>
        <w:rPr>
          <w:rFonts w:ascii="Times New Roman" w:hAnsi="Times New Roman" w:cs="Times New Roman"/>
        </w:rPr>
      </w:pPr>
    </w:p>
    <w:p w14:paraId="7E90F481" w14:textId="77777777" w:rsidR="00A03175" w:rsidRPr="00494ED7" w:rsidRDefault="00A03175" w:rsidP="00A031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94ED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494ED7">
        <w:rPr>
          <w:rFonts w:ascii="Times New Roman" w:hAnsi="Times New Roman" w:cs="Times New Roman"/>
          <w:sz w:val="28"/>
          <w:szCs w:val="28"/>
        </w:rPr>
        <w:t>. Мытищи.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94ED7">
        <w:rPr>
          <w:rFonts w:ascii="Times New Roman" w:hAnsi="Times New Roman" w:cs="Times New Roman"/>
          <w:sz w:val="28"/>
          <w:szCs w:val="28"/>
        </w:rPr>
        <w:t xml:space="preserve"> год.</w:t>
      </w:r>
    </w:p>
    <w:bookmarkEnd w:id="0"/>
    <w:p w14:paraId="7DD21DAB" w14:textId="1A00E31D" w:rsidR="00A03175" w:rsidRDefault="00A03175" w:rsidP="00D80A60">
      <w:pPr>
        <w:tabs>
          <w:tab w:val="left" w:pos="8647"/>
        </w:tabs>
        <w:spacing w:before="240"/>
      </w:pPr>
    </w:p>
    <w:p w14:paraId="4A8F3528" w14:textId="17DF30BA" w:rsidR="001733A0" w:rsidRDefault="001733A0" w:rsidP="00D80A60">
      <w:pPr>
        <w:tabs>
          <w:tab w:val="left" w:pos="8647"/>
        </w:tabs>
        <w:spacing w:before="240"/>
      </w:pPr>
    </w:p>
    <w:p w14:paraId="6A861FC7" w14:textId="43B56433" w:rsidR="004C13CC" w:rsidRDefault="004C13CC" w:rsidP="004C13CC">
      <w:pPr>
        <w:ind w:left="1276" w:right="1558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E3C589D" w14:textId="20D1CA0D" w:rsidR="004C13CC" w:rsidRDefault="004C13CC" w:rsidP="004C13CC">
      <w:pPr>
        <w:ind w:left="1276" w:right="1558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1EB2DA9A" wp14:editId="0C967CD5">
                <wp:simplePos x="0" y="0"/>
                <wp:positionH relativeFrom="page">
                  <wp:posOffset>83820</wp:posOffset>
                </wp:positionH>
                <wp:positionV relativeFrom="page">
                  <wp:posOffset>-338455</wp:posOffset>
                </wp:positionV>
                <wp:extent cx="7559675" cy="10973435"/>
                <wp:effectExtent l="0" t="0" r="3175" b="0"/>
                <wp:wrapNone/>
                <wp:docPr id="185" name="Группа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973435"/>
                          <a:chOff x="-60880" y="-76198"/>
                          <a:chExt cx="7559521" cy="10972917"/>
                        </a:xfrm>
                      </wpg:grpSpPr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0880" y="-76198"/>
                            <a:ext cx="7559521" cy="10972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4977" y="933498"/>
                            <a:ext cx="106553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135" y="5559033"/>
                            <a:ext cx="2512695" cy="362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C41F8" id="Группа 185" o:spid="_x0000_s1026" style="position:absolute;margin-left:6.6pt;margin-top:-26.65pt;width:595.25pt;height:864.05pt;z-index:-251694592;mso-position-horizontal-relative:page;mso-position-vertical-relative:page;mso-width-relative:margin;mso-height-relative:margin" coordorigin="-608,-761" coordsize="75595,1097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ER2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MmZmZmNhYTgtYmRkZi00ODQwLTlkZjAtYzdiMTg5ZWU5OTZjPC9zdEV2dDppbnN0YW5jZUlEPgog&#10;ICAgICAgICAgICAgICAgICA8c3RFdnQ6d2hlbj4yMDE1LTA4LTE5VDEzOjAyOjI3KzA1OjAwPC9z&#10;dEV2dDp3aGVuPgogICAgICAgICAgICAgICAgICA8c3RFdnQ6c29mdHdhcmVBZ2VudD5BZG9iZSBQ&#10;aG90b3Nob3AgQ0MgMjAxNS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Q0YTM0NTE4LTgxOWEt&#10;ZGE0YS1iNDRiLTY4YjA0MzQ5NGEyYzwvc3RFdnQ6aW5zdGFuY2VJRD4KICAgICAgICAgICAgICAg&#10;ICAgPHN0RXZ0OndoZW4+MjAxNS0xMS0xOVQxMTo1Nzo0NCswNTowMDwvc3RFdnQ6d2hlbj4KICAg&#10;ICAgICAgICAgICAgICAgPHN0RXZ0OnNvZnR3YXJlQWdlbnQ+QWRvYmUgUGhvdG9zaG9wIENDIDIw&#10;MTUgKFdpbmRvd3Mp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dm5kLmFkb2JlLnBob3Rv&#10;c2hvcCB0byBpbWFnZS9wbmc8L3N0RXZ0OnBhcmFtZXRlcnM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5" o:spid="_x0000_s1027" type="#_x0000_t75" style="position:absolute;left:-608;top:-761;width:75594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">
                  <v:imagedata r:id="rId14" o:title=""/>
                </v:shape>
                <v:shape id="Рисунок 6" o:spid="_x0000_s1028" type="#_x0000_t75" style="position:absolute;left:56349;top:9334;width:10656;height:1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">
                  <v:imagedata r:id="rId15" o:title=""/>
                </v:shape>
                <v:shape id="Рисунок 10" o:spid="_x0000_s1029" type="#_x0000_t75" style="position:absolute;left:9171;top:55590;width:25127;height:3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004727F" w14:textId="367E16C5" w:rsidR="00D80A60" w:rsidRDefault="00B95DC2" w:rsidP="004C13CC">
      <w:pPr>
        <w:ind w:left="1276" w:right="1558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D80A6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К</w:t>
      </w:r>
      <w:r w:rsidR="0035282F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ак надо </w:t>
      </w:r>
      <w:r w:rsidRPr="00D80A60">
        <w:rPr>
          <w:rFonts w:ascii="Times New Roman" w:hAnsi="Times New Roman" w:cs="Times New Roman"/>
          <w:b/>
          <w:bCs/>
          <w:i/>
          <w:iCs/>
          <w:sz w:val="36"/>
          <w:szCs w:val="36"/>
        </w:rPr>
        <w:t>родителям готовить ребёнка к поступлению в ДОУ:</w:t>
      </w:r>
    </w:p>
    <w:p w14:paraId="13AA1C0D" w14:textId="77777777" w:rsidR="00D80A60" w:rsidRPr="000A62FF" w:rsidRDefault="00D80A60" w:rsidP="000A62FF">
      <w:pPr>
        <w:spacing w:after="0" w:line="240" w:lineRule="auto"/>
        <w:ind w:right="1701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</w:p>
    <w:p w14:paraId="5873A421" w14:textId="1BA872A9" w:rsidR="00B95DC2" w:rsidRDefault="00B95DC2" w:rsidP="0035282F">
      <w:pPr>
        <w:pStyle w:val="a3"/>
        <w:numPr>
          <w:ilvl w:val="0"/>
          <w:numId w:val="6"/>
        </w:numPr>
        <w:spacing w:after="0" w:line="240" w:lineRule="auto"/>
        <w:ind w:left="709" w:right="991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>Не обсуждать при малыше волнующие вас проблемы, связанные с детским садом;</w:t>
      </w:r>
    </w:p>
    <w:p w14:paraId="28436CE7" w14:textId="77777777" w:rsidR="000A62FF" w:rsidRPr="000A62FF" w:rsidRDefault="000A62FF" w:rsidP="000A62FF">
      <w:pPr>
        <w:pStyle w:val="a3"/>
        <w:spacing w:after="0" w:line="240" w:lineRule="auto"/>
        <w:ind w:left="709" w:right="849"/>
        <w:rPr>
          <w:rFonts w:ascii="Times New Roman" w:hAnsi="Times New Roman" w:cs="Times New Roman"/>
          <w:sz w:val="30"/>
          <w:szCs w:val="30"/>
        </w:rPr>
      </w:pPr>
    </w:p>
    <w:p w14:paraId="04C8DBFB" w14:textId="3DB5938A" w:rsidR="00D80A60" w:rsidRDefault="00B95DC2" w:rsidP="000A62FF">
      <w:pPr>
        <w:pStyle w:val="a3"/>
        <w:numPr>
          <w:ilvl w:val="0"/>
          <w:numId w:val="6"/>
        </w:numPr>
        <w:spacing w:after="0" w:line="240" w:lineRule="auto"/>
        <w:ind w:left="709" w:right="849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>Заранее узнать все новые моменты в режиме дня ДОУ и ввести их в режим дня ребенка дома;</w:t>
      </w:r>
    </w:p>
    <w:p w14:paraId="79E9E2C1" w14:textId="77777777" w:rsidR="000A62FF" w:rsidRPr="000A62FF" w:rsidRDefault="000A62FF" w:rsidP="000A62FF">
      <w:pPr>
        <w:spacing w:after="0" w:line="240" w:lineRule="auto"/>
        <w:ind w:right="849"/>
        <w:rPr>
          <w:rFonts w:ascii="Times New Roman" w:hAnsi="Times New Roman" w:cs="Times New Roman"/>
          <w:sz w:val="30"/>
          <w:szCs w:val="30"/>
        </w:rPr>
      </w:pPr>
    </w:p>
    <w:p w14:paraId="43C4B844" w14:textId="65CAC745" w:rsidR="00B95DC2" w:rsidRDefault="00B95DC2" w:rsidP="000A62FF">
      <w:pPr>
        <w:pStyle w:val="a3"/>
        <w:numPr>
          <w:ilvl w:val="0"/>
          <w:numId w:val="6"/>
        </w:numPr>
        <w:spacing w:after="0" w:line="240" w:lineRule="auto"/>
        <w:ind w:left="709" w:right="849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>Настроить малыша как можно положительнее к его поступлению в ДОУ;</w:t>
      </w:r>
    </w:p>
    <w:p w14:paraId="2F4B9622" w14:textId="77777777" w:rsidR="000A62FF" w:rsidRPr="000A62FF" w:rsidRDefault="000A62FF" w:rsidP="000A62FF">
      <w:pPr>
        <w:pStyle w:val="a3"/>
        <w:spacing w:after="0" w:line="240" w:lineRule="auto"/>
        <w:ind w:left="709" w:right="849"/>
        <w:rPr>
          <w:rFonts w:ascii="Times New Roman" w:hAnsi="Times New Roman" w:cs="Times New Roman"/>
          <w:sz w:val="30"/>
          <w:szCs w:val="30"/>
        </w:rPr>
      </w:pPr>
    </w:p>
    <w:p w14:paraId="162C2CF9" w14:textId="01CB57B1" w:rsidR="00B95DC2" w:rsidRDefault="00B95DC2" w:rsidP="000A62FF">
      <w:pPr>
        <w:pStyle w:val="a3"/>
        <w:numPr>
          <w:ilvl w:val="0"/>
          <w:numId w:val="6"/>
        </w:numPr>
        <w:spacing w:after="0" w:line="240" w:lineRule="auto"/>
        <w:ind w:left="709" w:right="849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>Учить ребенка дома всем необходимым навыкам самообслуживания;</w:t>
      </w:r>
    </w:p>
    <w:p w14:paraId="70EFE3C2" w14:textId="77777777" w:rsidR="000A62FF" w:rsidRPr="000A62FF" w:rsidRDefault="000A62FF" w:rsidP="000A62FF">
      <w:pPr>
        <w:spacing w:after="0" w:line="240" w:lineRule="auto"/>
        <w:ind w:right="849"/>
        <w:rPr>
          <w:rFonts w:ascii="Times New Roman" w:hAnsi="Times New Roman" w:cs="Times New Roman"/>
          <w:sz w:val="30"/>
          <w:szCs w:val="30"/>
        </w:rPr>
      </w:pPr>
    </w:p>
    <w:p w14:paraId="45901C1D" w14:textId="220DA289" w:rsidR="00B95DC2" w:rsidRDefault="00B95DC2" w:rsidP="000A62FF">
      <w:pPr>
        <w:pStyle w:val="a3"/>
        <w:numPr>
          <w:ilvl w:val="0"/>
          <w:numId w:val="6"/>
        </w:numPr>
        <w:spacing w:after="0" w:line="240" w:lineRule="auto"/>
        <w:ind w:left="709" w:right="849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>Не угрожать ребенку детским садом как наказанием за его непослушание;</w:t>
      </w:r>
    </w:p>
    <w:p w14:paraId="002134B8" w14:textId="41CE1D0F" w:rsidR="000A62FF" w:rsidRPr="000A62FF" w:rsidRDefault="000A62FF" w:rsidP="000A62FF">
      <w:pPr>
        <w:pStyle w:val="a3"/>
        <w:tabs>
          <w:tab w:val="left" w:pos="2664"/>
        </w:tabs>
        <w:spacing w:after="0" w:line="240" w:lineRule="auto"/>
        <w:ind w:left="709" w:right="84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14:paraId="4D4574D2" w14:textId="35730252" w:rsidR="00B95DC2" w:rsidRDefault="00B95DC2" w:rsidP="000A62FF">
      <w:pPr>
        <w:pStyle w:val="a3"/>
        <w:numPr>
          <w:ilvl w:val="0"/>
          <w:numId w:val="6"/>
        </w:numPr>
        <w:spacing w:after="0" w:line="240" w:lineRule="auto"/>
        <w:ind w:left="3969" w:right="849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>Готовить вашего ребенка к временной разлуке с Вами и дать понять ему, что это неизбежно только потому, что он уже большой;</w:t>
      </w:r>
    </w:p>
    <w:p w14:paraId="182CD1DE" w14:textId="77777777" w:rsidR="000A62FF" w:rsidRPr="000A62FF" w:rsidRDefault="000A62FF" w:rsidP="000A62FF">
      <w:pPr>
        <w:spacing w:after="0" w:line="240" w:lineRule="auto"/>
        <w:ind w:right="849"/>
        <w:rPr>
          <w:rFonts w:ascii="Times New Roman" w:hAnsi="Times New Roman" w:cs="Times New Roman"/>
          <w:sz w:val="30"/>
          <w:szCs w:val="30"/>
        </w:rPr>
      </w:pPr>
    </w:p>
    <w:p w14:paraId="366CFD92" w14:textId="3EE8DD8F" w:rsidR="00E45D06" w:rsidRDefault="00B95DC2" w:rsidP="000A62FF">
      <w:pPr>
        <w:pStyle w:val="a3"/>
        <w:numPr>
          <w:ilvl w:val="0"/>
          <w:numId w:val="6"/>
        </w:numPr>
        <w:spacing w:after="0" w:line="240" w:lineRule="auto"/>
        <w:ind w:left="3969" w:right="849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>Расширить круг общения ребенка, научить его взаимодействовать со сверстниками и доверять другим взрослым;</w:t>
      </w:r>
    </w:p>
    <w:p w14:paraId="06887A50" w14:textId="77777777" w:rsidR="000A62FF" w:rsidRPr="000A62FF" w:rsidRDefault="000A62FF" w:rsidP="000A62FF">
      <w:pPr>
        <w:pStyle w:val="a3"/>
        <w:spacing w:after="0" w:line="240" w:lineRule="auto"/>
        <w:ind w:left="709" w:right="849"/>
        <w:rPr>
          <w:rFonts w:ascii="Times New Roman" w:hAnsi="Times New Roman" w:cs="Times New Roman"/>
          <w:sz w:val="30"/>
          <w:szCs w:val="30"/>
        </w:rPr>
      </w:pPr>
    </w:p>
    <w:p w14:paraId="7C73EE33" w14:textId="6BC88C7D" w:rsidR="00E45D06" w:rsidRPr="000A62FF" w:rsidRDefault="00E45D06" w:rsidP="000A62FF">
      <w:pPr>
        <w:pStyle w:val="a3"/>
        <w:numPr>
          <w:ilvl w:val="0"/>
          <w:numId w:val="6"/>
        </w:numPr>
        <w:spacing w:after="0" w:line="240" w:lineRule="auto"/>
        <w:ind w:left="4962" w:right="1558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>Не нервничать и не показывать свою тревогу накануне поступления ребенка в ДОУ.</w:t>
      </w:r>
    </w:p>
    <w:p w14:paraId="7D30E489" w14:textId="77777777" w:rsidR="00D80A60" w:rsidRPr="00E45D06" w:rsidRDefault="00D80A60" w:rsidP="00E45D06">
      <w:pPr>
        <w:spacing w:after="0" w:line="240" w:lineRule="auto"/>
        <w:ind w:right="1701"/>
        <w:jc w:val="center"/>
        <w:rPr>
          <w:rFonts w:ascii="Times New Roman" w:hAnsi="Times New Roman" w:cs="Times New Roman"/>
        </w:rPr>
      </w:pPr>
    </w:p>
    <w:p w14:paraId="5E74EF71" w14:textId="33D3878C" w:rsidR="000A62FF" w:rsidRDefault="00E45D06" w:rsidP="000A62FF">
      <w:pPr>
        <w:spacing w:after="0" w:line="240" w:lineRule="auto"/>
        <w:ind w:left="3261" w:right="566"/>
        <w:jc w:val="center"/>
        <w:rPr>
          <w:rFonts w:ascii="Times New Roman" w:hAnsi="Times New Roman" w:cs="Times New Roman"/>
          <w:sz w:val="24"/>
          <w:szCs w:val="24"/>
        </w:rPr>
      </w:pPr>
      <w:r w:rsidRPr="00D80A60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</w:p>
    <w:p w14:paraId="4736D957" w14:textId="09A08189" w:rsidR="00D80A60" w:rsidRPr="000A3376" w:rsidRDefault="000A3376" w:rsidP="000A3376">
      <w:pPr>
        <w:pStyle w:val="a3"/>
        <w:numPr>
          <w:ilvl w:val="0"/>
          <w:numId w:val="3"/>
        </w:numPr>
        <w:spacing w:after="0" w:line="240" w:lineRule="auto"/>
        <w:ind w:left="4820" w:right="11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1376B3" w14:textId="31BD83F9" w:rsidR="000A3376" w:rsidRDefault="000A3376" w:rsidP="000A3376">
      <w:pPr>
        <w:spacing w:after="0" w:line="240" w:lineRule="auto"/>
        <w:ind w:left="4820" w:right="707"/>
        <w:jc w:val="center"/>
        <w:rPr>
          <w:rFonts w:ascii="Times New Roman" w:hAnsi="Times New Roman" w:cs="Times New Roman"/>
        </w:rPr>
      </w:pPr>
    </w:p>
    <w:p w14:paraId="7D619E2B" w14:textId="718F288C" w:rsidR="00D80A60" w:rsidRPr="000A3376" w:rsidRDefault="000A3376" w:rsidP="000A3376">
      <w:pPr>
        <w:spacing w:after="0" w:line="240" w:lineRule="auto"/>
        <w:ind w:left="4678" w:right="707"/>
        <w:jc w:val="center"/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16246672" wp14:editId="25624337">
                <wp:simplePos x="0" y="0"/>
                <wp:positionH relativeFrom="page">
                  <wp:posOffset>45720</wp:posOffset>
                </wp:positionH>
                <wp:positionV relativeFrom="page">
                  <wp:posOffset>22860</wp:posOffset>
                </wp:positionV>
                <wp:extent cx="7557300" cy="10688400"/>
                <wp:effectExtent l="0" t="0" r="5715" b="0"/>
                <wp:wrapNone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300" cy="10688400"/>
                          <a:chOff x="69927" y="-45720"/>
                          <a:chExt cx="7556975" cy="1068832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27" y="-45720"/>
                            <a:ext cx="7556975" cy="1068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6610350"/>
                            <a:ext cx="2303780" cy="3736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33D54" id="Группа 186" o:spid="_x0000_s1026" style="position:absolute;margin-left:3.6pt;margin-top:1.8pt;width:595.05pt;height:841.6pt;z-index:-251680256;mso-position-horizontal-relative:page;mso-position-vertical-relative:page;mso-width-relative:margin;mso-height-relative:margin" coordorigin="699,-457" coordsize="75569,1068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">
                <v:shape id="Рисунок 9" o:spid="_x0000_s1027" type="#_x0000_t75" style="position:absolute;left:699;top:-457;width:7557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">
                  <v:imagedata r:id="rId19" o:title=""/>
                </v:shape>
                <v:shape id="Рисунок 1" o:spid="_x0000_s1028" type="#_x0000_t75" style="position:absolute;left:16383;top:66103;width:23037;height:3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64C2D154" w14:textId="4E060631" w:rsidR="00D80A60" w:rsidRDefault="00D80A60" w:rsidP="00D80A60">
      <w:pPr>
        <w:spacing w:after="0" w:line="240" w:lineRule="auto"/>
        <w:ind w:right="1701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ED891AA" w14:textId="31C02CF6" w:rsidR="00E45D06" w:rsidRDefault="00E45D06" w:rsidP="000A3376">
      <w:pPr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D80A60">
        <w:rPr>
          <w:rFonts w:ascii="Times New Roman" w:hAnsi="Times New Roman" w:cs="Times New Roman"/>
          <w:b/>
          <w:bCs/>
          <w:i/>
          <w:iCs/>
          <w:sz w:val="44"/>
          <w:szCs w:val="44"/>
        </w:rPr>
        <w:t>Приемы</w:t>
      </w:r>
      <w:r w:rsidR="0035282F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для родителей</w:t>
      </w:r>
      <w:r w:rsidRPr="00D80A60">
        <w:rPr>
          <w:rFonts w:ascii="Times New Roman" w:hAnsi="Times New Roman" w:cs="Times New Roman"/>
          <w:b/>
          <w:bCs/>
          <w:i/>
          <w:iCs/>
          <w:sz w:val="44"/>
          <w:szCs w:val="44"/>
        </w:rPr>
        <w:t>, облегчающие ребенку утренние расставания</w:t>
      </w:r>
      <w:r w:rsidRPr="00D80A60"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</w:p>
    <w:p w14:paraId="6F547A9D" w14:textId="77777777" w:rsidR="000A3376" w:rsidRPr="000A3376" w:rsidRDefault="000A3376" w:rsidP="000A3376">
      <w:pPr>
        <w:spacing w:after="0" w:line="240" w:lineRule="auto"/>
        <w:ind w:left="1276" w:right="991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71A128F3" w14:textId="0D7BD4DC" w:rsidR="00E45D06" w:rsidRPr="000A62FF" w:rsidRDefault="00E45D06" w:rsidP="000A3376">
      <w:pPr>
        <w:pStyle w:val="a3"/>
        <w:numPr>
          <w:ilvl w:val="0"/>
          <w:numId w:val="5"/>
        </w:numPr>
        <w:spacing w:after="0" w:line="240" w:lineRule="auto"/>
        <w:ind w:left="426" w:right="991" w:firstLine="5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b/>
          <w:bCs/>
          <w:i/>
          <w:iCs/>
          <w:sz w:val="30"/>
          <w:szCs w:val="30"/>
        </w:rPr>
        <w:t>Научитесь прощаться</w:t>
      </w:r>
      <w:r w:rsidRPr="000A62FF">
        <w:rPr>
          <w:rFonts w:ascii="Times New Roman" w:hAnsi="Times New Roman" w:cs="Times New Roman"/>
          <w:sz w:val="30"/>
          <w:szCs w:val="30"/>
        </w:rPr>
        <w:t xml:space="preserve"> с ребенком быстро, не затягивая расставание. Ребенок почувствует ваше беспокойство за него, и ему будет еще труднее успокоиться. </w:t>
      </w:r>
    </w:p>
    <w:p w14:paraId="72C1BCFB" w14:textId="77777777" w:rsidR="000A3376" w:rsidRPr="000A62FF" w:rsidRDefault="000A3376" w:rsidP="000A3376">
      <w:pPr>
        <w:pStyle w:val="a3"/>
        <w:spacing w:after="0" w:line="240" w:lineRule="auto"/>
        <w:ind w:left="426" w:right="991" w:firstLine="5"/>
        <w:rPr>
          <w:rFonts w:ascii="Times New Roman" w:hAnsi="Times New Roman" w:cs="Times New Roman"/>
          <w:sz w:val="30"/>
          <w:szCs w:val="30"/>
        </w:rPr>
      </w:pPr>
    </w:p>
    <w:p w14:paraId="5C242753" w14:textId="7DCAF2BD" w:rsidR="00E45D06" w:rsidRPr="000A62FF" w:rsidRDefault="00E45D06" w:rsidP="000A3376">
      <w:pPr>
        <w:pStyle w:val="a3"/>
        <w:numPr>
          <w:ilvl w:val="0"/>
          <w:numId w:val="5"/>
        </w:numPr>
        <w:spacing w:after="0" w:line="240" w:lineRule="auto"/>
        <w:ind w:left="426" w:right="991" w:firstLine="5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 xml:space="preserve">Никогда </w:t>
      </w:r>
      <w:r w:rsidRPr="000A62FF">
        <w:rPr>
          <w:rFonts w:ascii="Times New Roman" w:hAnsi="Times New Roman" w:cs="Times New Roman"/>
          <w:b/>
          <w:bCs/>
          <w:i/>
          <w:iCs/>
          <w:sz w:val="30"/>
          <w:szCs w:val="30"/>
        </w:rPr>
        <w:t>не пытайтесь ускользнуть</w:t>
      </w:r>
      <w:r w:rsidRPr="000A62FF">
        <w:rPr>
          <w:rFonts w:ascii="Times New Roman" w:hAnsi="Times New Roman" w:cs="Times New Roman"/>
          <w:sz w:val="30"/>
          <w:szCs w:val="30"/>
        </w:rPr>
        <w:t xml:space="preserve"> незаметно от ребенка, если хотите, чтобы он вам доверял. </w:t>
      </w:r>
    </w:p>
    <w:p w14:paraId="6AB0055F" w14:textId="77777777" w:rsidR="000A3376" w:rsidRPr="000A62FF" w:rsidRDefault="000A3376" w:rsidP="000A3376">
      <w:pPr>
        <w:spacing w:after="0" w:line="240" w:lineRule="auto"/>
        <w:ind w:left="426" w:right="991" w:firstLine="5"/>
        <w:rPr>
          <w:rFonts w:ascii="Times New Roman" w:hAnsi="Times New Roman" w:cs="Times New Roman"/>
          <w:sz w:val="30"/>
          <w:szCs w:val="30"/>
        </w:rPr>
      </w:pPr>
    </w:p>
    <w:p w14:paraId="12D93A47" w14:textId="7AC2468B" w:rsidR="000A3376" w:rsidRPr="000A62FF" w:rsidRDefault="00E45D06" w:rsidP="000A3376">
      <w:pPr>
        <w:pStyle w:val="a3"/>
        <w:numPr>
          <w:ilvl w:val="0"/>
          <w:numId w:val="5"/>
        </w:numPr>
        <w:spacing w:after="0" w:line="240" w:lineRule="auto"/>
        <w:ind w:left="426" w:right="991" w:firstLine="5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Придумайте забавный ритуал прощания</w:t>
      </w:r>
      <w:r w:rsidRPr="000A62FF">
        <w:rPr>
          <w:rFonts w:ascii="Times New Roman" w:hAnsi="Times New Roman" w:cs="Times New Roman"/>
          <w:sz w:val="30"/>
          <w:szCs w:val="30"/>
        </w:rPr>
        <w:t xml:space="preserve"> и строго придерживайтесь его, например всегда целуйте ребенка в щечку, а потом нежно потритесь носиками или что</w:t>
      </w:r>
      <w:r w:rsidR="000A3376" w:rsidRPr="000A62FF">
        <w:rPr>
          <w:rFonts w:ascii="Times New Roman" w:hAnsi="Times New Roman" w:cs="Times New Roman"/>
          <w:sz w:val="30"/>
          <w:szCs w:val="30"/>
        </w:rPr>
        <w:t>-</w:t>
      </w:r>
      <w:r w:rsidRPr="000A62FF">
        <w:rPr>
          <w:rFonts w:ascii="Times New Roman" w:hAnsi="Times New Roman" w:cs="Times New Roman"/>
          <w:sz w:val="30"/>
          <w:szCs w:val="30"/>
        </w:rPr>
        <w:t xml:space="preserve">нибудь </w:t>
      </w:r>
      <w:r w:rsidR="000A3376" w:rsidRPr="000A62FF">
        <w:rPr>
          <w:rFonts w:ascii="Times New Roman" w:hAnsi="Times New Roman" w:cs="Times New Roman"/>
          <w:sz w:val="30"/>
          <w:szCs w:val="30"/>
        </w:rPr>
        <w:t>подобное</w:t>
      </w:r>
      <w:r w:rsidR="000A62FF" w:rsidRPr="000A62FF">
        <w:rPr>
          <w:rFonts w:ascii="Times New Roman" w:hAnsi="Times New Roman" w:cs="Times New Roman"/>
          <w:sz w:val="30"/>
          <w:szCs w:val="30"/>
        </w:rPr>
        <w:t>.</w:t>
      </w:r>
    </w:p>
    <w:p w14:paraId="59CCFEC2" w14:textId="559366BD" w:rsidR="00E45D06" w:rsidRPr="000A62FF" w:rsidRDefault="00E45D06" w:rsidP="000A3376">
      <w:pPr>
        <w:spacing w:after="0" w:line="240" w:lineRule="auto"/>
        <w:ind w:left="426" w:right="991" w:firstLine="5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A454FBB" w14:textId="201063A5" w:rsidR="000A3376" w:rsidRPr="000A62FF" w:rsidRDefault="00E45D06" w:rsidP="000A3376">
      <w:pPr>
        <w:pStyle w:val="a3"/>
        <w:numPr>
          <w:ilvl w:val="0"/>
          <w:numId w:val="5"/>
        </w:numPr>
        <w:spacing w:after="0" w:line="240" w:lineRule="auto"/>
        <w:ind w:left="426" w:right="991" w:firstLine="5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b/>
          <w:bCs/>
          <w:i/>
          <w:iCs/>
          <w:sz w:val="30"/>
          <w:szCs w:val="30"/>
        </w:rPr>
        <w:t>Не пытайтесь подкупить ребенка</w:t>
      </w:r>
      <w:r w:rsidRPr="000A62FF">
        <w:rPr>
          <w:rFonts w:ascii="Times New Roman" w:hAnsi="Times New Roman" w:cs="Times New Roman"/>
          <w:sz w:val="30"/>
          <w:szCs w:val="30"/>
        </w:rPr>
        <w:t>, чтобы он остался в детском саду за новую игрушку.</w:t>
      </w:r>
    </w:p>
    <w:p w14:paraId="105EC1E0" w14:textId="4B0141C7" w:rsidR="00E45D06" w:rsidRPr="000A62FF" w:rsidRDefault="00E45D06" w:rsidP="000A3376">
      <w:pPr>
        <w:spacing w:after="0" w:line="240" w:lineRule="auto"/>
        <w:ind w:left="426" w:right="991" w:firstLine="5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2132C6" w14:textId="0A1930CB" w:rsidR="00E45D06" w:rsidRPr="000A62FF" w:rsidRDefault="00E45D06" w:rsidP="000A3376">
      <w:pPr>
        <w:pStyle w:val="a3"/>
        <w:numPr>
          <w:ilvl w:val="0"/>
          <w:numId w:val="5"/>
        </w:numPr>
        <w:spacing w:after="0" w:line="240" w:lineRule="auto"/>
        <w:ind w:right="991"/>
        <w:jc w:val="center"/>
        <w:rPr>
          <w:rFonts w:ascii="Times New Roman" w:hAnsi="Times New Roman" w:cs="Times New Roman"/>
          <w:sz w:val="30"/>
          <w:szCs w:val="30"/>
        </w:rPr>
      </w:pPr>
      <w:r w:rsidRPr="000A62FF">
        <w:rPr>
          <w:rFonts w:ascii="Times New Roman" w:hAnsi="Times New Roman" w:cs="Times New Roman"/>
          <w:sz w:val="30"/>
          <w:szCs w:val="30"/>
        </w:rPr>
        <w:t xml:space="preserve">Четко </w:t>
      </w:r>
      <w:r w:rsidRPr="000A62FF">
        <w:rPr>
          <w:rFonts w:ascii="Times New Roman" w:hAnsi="Times New Roman" w:cs="Times New Roman"/>
          <w:b/>
          <w:bCs/>
          <w:i/>
          <w:iCs/>
          <w:sz w:val="30"/>
          <w:szCs w:val="30"/>
        </w:rPr>
        <w:t>дайте ребенку понять, что какие бы истерики он ни закатывал, он все равно пойдет в детский сад</w:t>
      </w:r>
      <w:r w:rsidRPr="000A62FF">
        <w:rPr>
          <w:rFonts w:ascii="Times New Roman" w:hAnsi="Times New Roman" w:cs="Times New Roman"/>
          <w:sz w:val="30"/>
          <w:szCs w:val="30"/>
        </w:rPr>
        <w:t>. Если Вы хоть раз ему уступите, в дальнейшем Вам будет уже гораздо сложнее справиться с его капризами и слезами</w:t>
      </w:r>
      <w:r w:rsidR="000A62FF" w:rsidRPr="000A62FF">
        <w:rPr>
          <w:rFonts w:ascii="Times New Roman" w:hAnsi="Times New Roman" w:cs="Times New Roman"/>
          <w:sz w:val="30"/>
          <w:szCs w:val="30"/>
        </w:rPr>
        <w:t>.</w:t>
      </w:r>
    </w:p>
    <w:p w14:paraId="34E43450" w14:textId="77777777" w:rsidR="000A62FF" w:rsidRPr="000A62FF" w:rsidRDefault="000A62FF" w:rsidP="000A62FF">
      <w:pPr>
        <w:pStyle w:val="a3"/>
        <w:rPr>
          <w:rFonts w:ascii="Times New Roman" w:hAnsi="Times New Roman" w:cs="Times New Roman"/>
          <w:sz w:val="30"/>
          <w:szCs w:val="30"/>
        </w:rPr>
      </w:pPr>
    </w:p>
    <w:p w14:paraId="403463C4" w14:textId="2A54E780" w:rsidR="000A62FF" w:rsidRPr="000A62FF" w:rsidRDefault="000A62FF" w:rsidP="000A3376">
      <w:pPr>
        <w:pStyle w:val="a3"/>
        <w:numPr>
          <w:ilvl w:val="0"/>
          <w:numId w:val="5"/>
        </w:numPr>
        <w:spacing w:after="0" w:line="240" w:lineRule="auto"/>
        <w:ind w:right="991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0A62FF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Обязательно скажите ребенку, что Вы за ним придете и заберете его. </w:t>
      </w:r>
    </w:p>
    <w:p w14:paraId="3118E3AB" w14:textId="77777777" w:rsidR="000A3376" w:rsidRPr="000A3376" w:rsidRDefault="000A3376" w:rsidP="000A337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9414A2A" w14:textId="0E72463F" w:rsidR="000A3376" w:rsidRPr="000A3376" w:rsidRDefault="000A3376" w:rsidP="000A3376">
      <w:pPr>
        <w:spacing w:after="0" w:line="240" w:lineRule="auto"/>
        <w:ind w:right="991"/>
        <w:rPr>
          <w:rFonts w:ascii="Times New Roman" w:hAnsi="Times New Roman" w:cs="Times New Roman"/>
          <w:sz w:val="32"/>
          <w:szCs w:val="32"/>
        </w:rPr>
      </w:pPr>
    </w:p>
    <w:p w14:paraId="73202781" w14:textId="77777777" w:rsidR="00E45D06" w:rsidRPr="00B95DC2" w:rsidRDefault="00E45D06" w:rsidP="000A3376">
      <w:pPr>
        <w:ind w:left="284" w:right="1700"/>
        <w:jc w:val="center"/>
      </w:pPr>
    </w:p>
    <w:p w14:paraId="4A0E0E7D" w14:textId="77777777" w:rsidR="00FD641A" w:rsidRDefault="00FD641A" w:rsidP="000F7184">
      <w:pPr>
        <w:tabs>
          <w:tab w:val="left" w:pos="6096"/>
        </w:tabs>
        <w:ind w:left="6096"/>
      </w:pPr>
    </w:p>
    <w:p w14:paraId="1C06F3B1" w14:textId="43DAC905" w:rsidR="00FD641A" w:rsidRDefault="00FD641A" w:rsidP="00FD641A">
      <w:pPr>
        <w:ind w:left="6096"/>
      </w:pPr>
    </w:p>
    <w:p w14:paraId="3B5E9477" w14:textId="6030E5A6" w:rsidR="00FD641A" w:rsidRDefault="00FD641A" w:rsidP="00FD641A"/>
    <w:p w14:paraId="5CDAE6E3" w14:textId="1D0D84D2" w:rsidR="00FD641A" w:rsidRDefault="00FD641A" w:rsidP="00FD641A">
      <w:pPr>
        <w:tabs>
          <w:tab w:val="left" w:pos="6096"/>
        </w:tabs>
        <w:ind w:left="6096"/>
      </w:pPr>
    </w:p>
    <w:p w14:paraId="2AAD393E" w14:textId="5279C7E7" w:rsidR="00FD641A" w:rsidRDefault="00FD641A" w:rsidP="00FD641A">
      <w:pPr>
        <w:tabs>
          <w:tab w:val="left" w:pos="6096"/>
        </w:tabs>
        <w:ind w:left="6096"/>
      </w:pPr>
    </w:p>
    <w:p w14:paraId="24F6D498" w14:textId="2C467F5F" w:rsidR="00FD641A" w:rsidRDefault="00FD641A" w:rsidP="00FD641A">
      <w:pPr>
        <w:tabs>
          <w:tab w:val="left" w:pos="6096"/>
        </w:tabs>
        <w:ind w:left="6096"/>
      </w:pPr>
    </w:p>
    <w:p w14:paraId="2791232C" w14:textId="05FF29A7" w:rsidR="00FD641A" w:rsidRDefault="00FD641A" w:rsidP="00FD641A">
      <w:pPr>
        <w:tabs>
          <w:tab w:val="left" w:pos="6096"/>
        </w:tabs>
        <w:ind w:left="6096"/>
      </w:pPr>
    </w:p>
    <w:p w14:paraId="28ED96E7" w14:textId="3DC2EE57" w:rsidR="00FD641A" w:rsidRDefault="00FD641A" w:rsidP="00FD641A">
      <w:pPr>
        <w:tabs>
          <w:tab w:val="left" w:pos="6096"/>
        </w:tabs>
        <w:ind w:left="6096"/>
      </w:pPr>
    </w:p>
    <w:p w14:paraId="7A3E51F3" w14:textId="77777777" w:rsidR="00FD641A" w:rsidRDefault="00FD641A" w:rsidP="00FD641A">
      <w:pPr>
        <w:tabs>
          <w:tab w:val="left" w:pos="6096"/>
        </w:tabs>
        <w:ind w:left="6096"/>
      </w:pPr>
    </w:p>
    <w:p w14:paraId="6C999F0F" w14:textId="26F1E7D2" w:rsidR="00FD641A" w:rsidRDefault="00FD641A" w:rsidP="00FD641A">
      <w:pPr>
        <w:tabs>
          <w:tab w:val="left" w:pos="6096"/>
        </w:tabs>
        <w:ind w:left="6096"/>
      </w:pPr>
    </w:p>
    <w:p w14:paraId="7E870666" w14:textId="29573124" w:rsidR="00FD641A" w:rsidRDefault="000A62FF" w:rsidP="00FD641A">
      <w:pPr>
        <w:tabs>
          <w:tab w:val="left" w:pos="6096"/>
        </w:tabs>
        <w:ind w:left="6096"/>
      </w:pPr>
      <w:r>
        <w:rPr>
          <w:rFonts w:ascii="Calibri" w:hAnsi="Calibri"/>
          <w:noProof/>
          <w:color w:val="45A814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0F24CDBC" wp14:editId="4D4A54D0">
                <wp:simplePos x="0" y="0"/>
                <wp:positionH relativeFrom="page">
                  <wp:align>left</wp:align>
                </wp:positionH>
                <wp:positionV relativeFrom="paragraph">
                  <wp:posOffset>-253365</wp:posOffset>
                </wp:positionV>
                <wp:extent cx="7559675" cy="10942955"/>
                <wp:effectExtent l="0" t="0" r="3175" b="0"/>
                <wp:wrapNone/>
                <wp:docPr id="187" name="Группа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942955"/>
                          <a:chOff x="77" y="0"/>
                          <a:chExt cx="7559521" cy="1069149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" y="0"/>
                            <a:ext cx="7559521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6042662"/>
                            <a:ext cx="2155825" cy="354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1124" y="8652511"/>
                            <a:ext cx="2361565" cy="1076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915AE" id="Группа 187" o:spid="_x0000_s1026" style="position:absolute;margin-left:0;margin-top:-19.95pt;width:595.25pt;height:861.65pt;z-index:-251664896;mso-position-horizontal:left;mso-position-horizontal-relative:page;mso-height-relative:margin" coordorigin="" coordsize="75595,106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Y1ZDVjZDdjLTA4Y2MtYjQ0&#10;OC05YmZkLTcwOGRhY2M5NzJiZTwvc3RFdnQ6aW5zdGFuY2VJRD4KICAgICAgICAgICAgICAgICAg&#10;PHN0RXZ0OndoZW4+MjAxNS0xMS0xOVQxMjoyMzoxMyswNTowMDwvc3RFdnQ6d2hlbj4KICAgICAg&#10;ICAgICAgICAgICAgPHN0RXZ0OnNvZnR3YXJlQWdlbnQ+QWRvYmUgUGhvdG9zaG9wIENDIDIwMTUg&#10;KFdpbmRvd3M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Y2MjMxNWYtNjdlOS05ZDRjLWI0&#10;ZDQtNGE5MmM0OWU1Y2I4PC9zdEV2dDppbnN0YW5jZUlEPgogICAgICAgICAgICAgICAgICA8c3RF&#10;dnQ6d2hlbj4yMDE1LTExLTE5VDEyOjI3OjQyKzA1OjAwPC9zdEV2dDp3aGVuPgogICAgICAgICAg&#10;ICAgICAgICA8c3RFdnQ6c29mdHdhcmVBZ2VudD5BZG9iZSBQaG90b3Nob3AgQ0MgMjAxN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">
                <v:shape id="Рисунок 26" o:spid="_x0000_s1027" type="#_x0000_t75" style="position:absolute;width:75595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">
                  <v:imagedata r:id="rId24" o:title=""/>
                </v:shape>
                <v:shape id="Рисунок 28" o:spid="_x0000_s1028" type="#_x0000_t75" style="position:absolute;left:41148;top:60426;width:21558;height:3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">
                  <v:imagedata r:id="rId25" o:title=""/>
                </v:shape>
                <v:shape id="Рисунок 31" o:spid="_x0000_s1029" type="#_x0000_t75" style="position:absolute;left:13811;top:86525;width:23615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10BC5B9C" w14:textId="3F4EC7AB" w:rsidR="00FD641A" w:rsidRDefault="00FD641A" w:rsidP="00FD641A">
      <w:pPr>
        <w:tabs>
          <w:tab w:val="left" w:pos="6096"/>
        </w:tabs>
        <w:ind w:left="6096"/>
      </w:pPr>
    </w:p>
    <w:p w14:paraId="19928C3F" w14:textId="77777777" w:rsidR="0035282F" w:rsidRDefault="000A62FF" w:rsidP="0035282F">
      <w:pPr>
        <w:spacing w:after="0" w:line="240" w:lineRule="auto"/>
        <w:ind w:left="284" w:right="1133"/>
        <w:jc w:val="center"/>
        <w:rPr>
          <w:rFonts w:ascii="Calibri" w:hAnsi="Calibri"/>
          <w:color w:val="45A814"/>
          <w:sz w:val="28"/>
          <w:szCs w:val="28"/>
        </w:rPr>
      </w:pPr>
      <w:r>
        <w:rPr>
          <w:rFonts w:ascii="Calibri" w:hAnsi="Calibri"/>
          <w:color w:val="45A814"/>
          <w:sz w:val="28"/>
          <w:szCs w:val="28"/>
        </w:rPr>
        <w:tab/>
      </w:r>
    </w:p>
    <w:p w14:paraId="21AA5B4F" w14:textId="173294A6" w:rsidR="000A62FF" w:rsidRDefault="0035282F" w:rsidP="0035282F">
      <w:pPr>
        <w:spacing w:after="0" w:line="240" w:lineRule="auto"/>
        <w:ind w:left="284" w:right="113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Как надо</w:t>
      </w:r>
      <w:r w:rsidR="000A62FF" w:rsidRPr="00D80A60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родителям вести себя с ребенком, когда он впервые начал посещать ДОУ: </w:t>
      </w:r>
    </w:p>
    <w:p w14:paraId="3E7F601B" w14:textId="77777777" w:rsidR="0035282F" w:rsidRPr="00D80A60" w:rsidRDefault="0035282F" w:rsidP="0035282F">
      <w:pPr>
        <w:spacing w:after="0" w:line="240" w:lineRule="auto"/>
        <w:ind w:left="284" w:right="1133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1F7DAD2F" w14:textId="709386FD" w:rsidR="000A62FF" w:rsidRDefault="000A62FF" w:rsidP="0035282F">
      <w:pPr>
        <w:pStyle w:val="a3"/>
        <w:numPr>
          <w:ilvl w:val="0"/>
          <w:numId w:val="3"/>
        </w:numPr>
        <w:spacing w:after="0" w:line="240" w:lineRule="auto"/>
        <w:ind w:left="284" w:right="849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Не оставлять его в дошкольном коллективе на целый день, как можно раньше забирать домой;</w:t>
      </w:r>
    </w:p>
    <w:p w14:paraId="66AE848E" w14:textId="77777777" w:rsidR="0035282F" w:rsidRPr="0035282F" w:rsidRDefault="0035282F" w:rsidP="0035282F">
      <w:pPr>
        <w:pStyle w:val="a3"/>
        <w:spacing w:after="0" w:line="240" w:lineRule="auto"/>
        <w:ind w:left="284" w:right="849"/>
        <w:rPr>
          <w:rFonts w:ascii="Times New Roman" w:hAnsi="Times New Roman" w:cs="Times New Roman"/>
          <w:sz w:val="30"/>
          <w:szCs w:val="30"/>
        </w:rPr>
      </w:pPr>
    </w:p>
    <w:p w14:paraId="3369A27E" w14:textId="5020241C" w:rsidR="000A62FF" w:rsidRDefault="000A62FF" w:rsidP="0035282F">
      <w:pPr>
        <w:pStyle w:val="a3"/>
        <w:numPr>
          <w:ilvl w:val="0"/>
          <w:numId w:val="3"/>
        </w:numPr>
        <w:spacing w:after="0" w:line="240" w:lineRule="auto"/>
        <w:ind w:left="284" w:right="849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Создать спокойный бесконфликтный климат для него в семье;</w:t>
      </w:r>
    </w:p>
    <w:p w14:paraId="7C162EEB" w14:textId="77777777" w:rsidR="0035282F" w:rsidRPr="0035282F" w:rsidRDefault="0035282F" w:rsidP="0035282F">
      <w:pPr>
        <w:spacing w:after="0" w:line="240" w:lineRule="auto"/>
        <w:ind w:left="284" w:right="849"/>
        <w:rPr>
          <w:rFonts w:ascii="Times New Roman" w:hAnsi="Times New Roman" w:cs="Times New Roman"/>
          <w:sz w:val="30"/>
          <w:szCs w:val="30"/>
        </w:rPr>
      </w:pPr>
    </w:p>
    <w:p w14:paraId="768B7B03" w14:textId="20AFA53C" w:rsidR="000A62FF" w:rsidRDefault="000A62FF" w:rsidP="0035282F">
      <w:pPr>
        <w:pStyle w:val="a3"/>
        <w:numPr>
          <w:ilvl w:val="0"/>
          <w:numId w:val="3"/>
        </w:numPr>
        <w:spacing w:after="0" w:line="240" w:lineRule="auto"/>
        <w:ind w:left="284" w:right="849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Щадить его ослабленную нервную систему. Не увеличивать, а уменьшать нагрузку на нервную систему;</w:t>
      </w:r>
    </w:p>
    <w:p w14:paraId="0D62A6EC" w14:textId="77777777" w:rsidR="0035282F" w:rsidRPr="0035282F" w:rsidRDefault="0035282F" w:rsidP="0035282F">
      <w:pPr>
        <w:spacing w:after="0" w:line="240" w:lineRule="auto"/>
        <w:ind w:left="284" w:right="849"/>
        <w:rPr>
          <w:rFonts w:ascii="Times New Roman" w:hAnsi="Times New Roman" w:cs="Times New Roman"/>
          <w:sz w:val="30"/>
          <w:szCs w:val="30"/>
        </w:rPr>
      </w:pPr>
    </w:p>
    <w:p w14:paraId="5FFB079E" w14:textId="5B472E50" w:rsidR="000A62FF" w:rsidRDefault="000A62FF" w:rsidP="0035282F">
      <w:pPr>
        <w:pStyle w:val="a3"/>
        <w:numPr>
          <w:ilvl w:val="0"/>
          <w:numId w:val="3"/>
        </w:numPr>
        <w:spacing w:after="0" w:line="240" w:lineRule="auto"/>
        <w:ind w:left="284" w:right="849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На время прекратить походы в цирк, в театр, в гости. Намного сократить просмотр телевизионных передач;</w:t>
      </w:r>
    </w:p>
    <w:p w14:paraId="54C8A09B" w14:textId="77777777" w:rsidR="0035282F" w:rsidRPr="0035282F" w:rsidRDefault="0035282F" w:rsidP="0035282F">
      <w:pPr>
        <w:spacing w:after="0" w:line="240" w:lineRule="auto"/>
        <w:ind w:left="284" w:right="849"/>
        <w:rPr>
          <w:rFonts w:ascii="Times New Roman" w:hAnsi="Times New Roman" w:cs="Times New Roman"/>
          <w:sz w:val="30"/>
          <w:szCs w:val="30"/>
        </w:rPr>
      </w:pPr>
    </w:p>
    <w:p w14:paraId="3C601709" w14:textId="07EE8900" w:rsidR="000A62FF" w:rsidRDefault="000A62FF" w:rsidP="0035282F">
      <w:pPr>
        <w:pStyle w:val="a3"/>
        <w:numPr>
          <w:ilvl w:val="0"/>
          <w:numId w:val="3"/>
        </w:numPr>
        <w:spacing w:after="0" w:line="240" w:lineRule="auto"/>
        <w:ind w:left="284" w:right="849" w:hanging="142"/>
        <w:jc w:val="center"/>
        <w:rPr>
          <w:rFonts w:ascii="Times New Roman" w:hAnsi="Times New Roman" w:cs="Times New Roman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Не кутать ребенка, а одевать его так, как необходимо в соответствии с температурой в группе;</w:t>
      </w:r>
    </w:p>
    <w:p w14:paraId="650A6811" w14:textId="77777777" w:rsidR="0035282F" w:rsidRPr="0035282F" w:rsidRDefault="0035282F" w:rsidP="0035282F">
      <w:pPr>
        <w:pStyle w:val="a3"/>
        <w:spacing w:after="0" w:line="240" w:lineRule="auto"/>
        <w:ind w:left="284" w:right="849"/>
        <w:rPr>
          <w:rFonts w:ascii="Times New Roman" w:hAnsi="Times New Roman" w:cs="Times New Roman"/>
          <w:sz w:val="30"/>
          <w:szCs w:val="30"/>
        </w:rPr>
      </w:pPr>
    </w:p>
    <w:p w14:paraId="4D60778E" w14:textId="3DF76118" w:rsidR="000A62FF" w:rsidRDefault="000A62FF" w:rsidP="0035282F">
      <w:pPr>
        <w:pStyle w:val="a3"/>
        <w:numPr>
          <w:ilvl w:val="0"/>
          <w:numId w:val="3"/>
        </w:numPr>
        <w:spacing w:after="0" w:line="240" w:lineRule="auto"/>
        <w:ind w:left="284" w:right="849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Создать в выходные дни дома для него режим такой же, как в ДОУ;</w:t>
      </w:r>
    </w:p>
    <w:p w14:paraId="5654A298" w14:textId="77777777" w:rsidR="0035282F" w:rsidRPr="0035282F" w:rsidRDefault="0035282F" w:rsidP="0035282F">
      <w:pPr>
        <w:pStyle w:val="a3"/>
        <w:spacing w:after="0" w:line="240" w:lineRule="auto"/>
        <w:ind w:left="284" w:right="849"/>
        <w:rPr>
          <w:rFonts w:ascii="Times New Roman" w:hAnsi="Times New Roman" w:cs="Times New Roman"/>
          <w:sz w:val="30"/>
          <w:szCs w:val="30"/>
        </w:rPr>
      </w:pPr>
    </w:p>
    <w:p w14:paraId="08D760C6" w14:textId="47C6B842" w:rsidR="000A62FF" w:rsidRDefault="000A62FF" w:rsidP="0035282F">
      <w:pPr>
        <w:pStyle w:val="a3"/>
        <w:numPr>
          <w:ilvl w:val="0"/>
          <w:numId w:val="3"/>
        </w:numPr>
        <w:spacing w:after="0" w:line="240" w:lineRule="auto"/>
        <w:ind w:left="284" w:right="849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Не реагировать на выходки ребенка и не наказывать его за капризы;</w:t>
      </w:r>
    </w:p>
    <w:p w14:paraId="2D9789D4" w14:textId="77777777" w:rsidR="0035282F" w:rsidRPr="0035282F" w:rsidRDefault="0035282F" w:rsidP="0035282F">
      <w:pPr>
        <w:spacing w:after="0" w:line="240" w:lineRule="auto"/>
        <w:ind w:left="284" w:right="849"/>
        <w:rPr>
          <w:rFonts w:ascii="Times New Roman" w:hAnsi="Times New Roman" w:cs="Times New Roman"/>
          <w:sz w:val="30"/>
          <w:szCs w:val="30"/>
        </w:rPr>
      </w:pPr>
    </w:p>
    <w:p w14:paraId="49A84BC5" w14:textId="3EC0B50A" w:rsidR="000A62FF" w:rsidRDefault="000A62FF" w:rsidP="0035282F">
      <w:pPr>
        <w:pStyle w:val="a3"/>
        <w:numPr>
          <w:ilvl w:val="0"/>
          <w:numId w:val="3"/>
        </w:numPr>
        <w:spacing w:after="0" w:line="240" w:lineRule="auto"/>
        <w:ind w:left="567" w:right="4393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При выявленном изменении в обычном поведении ребенка как можно раньше обратиться к детскому врачу или психологу;</w:t>
      </w:r>
    </w:p>
    <w:p w14:paraId="28129344" w14:textId="77777777" w:rsidR="0035282F" w:rsidRPr="0035282F" w:rsidRDefault="0035282F" w:rsidP="0035282F">
      <w:pPr>
        <w:pStyle w:val="a3"/>
        <w:rPr>
          <w:rFonts w:ascii="Times New Roman" w:hAnsi="Times New Roman" w:cs="Times New Roman"/>
          <w:sz w:val="30"/>
          <w:szCs w:val="30"/>
        </w:rPr>
      </w:pPr>
    </w:p>
    <w:p w14:paraId="01EE251E" w14:textId="77777777" w:rsidR="0035282F" w:rsidRPr="0035282F" w:rsidRDefault="0035282F" w:rsidP="0035282F">
      <w:pPr>
        <w:pStyle w:val="a3"/>
        <w:spacing w:after="0" w:line="240" w:lineRule="auto"/>
        <w:ind w:left="567" w:right="4393"/>
        <w:rPr>
          <w:rFonts w:ascii="Times New Roman" w:hAnsi="Times New Roman" w:cs="Times New Roman"/>
          <w:sz w:val="30"/>
          <w:szCs w:val="30"/>
        </w:rPr>
      </w:pPr>
    </w:p>
    <w:p w14:paraId="4286DDE5" w14:textId="586F951D" w:rsidR="007329BA" w:rsidRPr="0035282F" w:rsidRDefault="000A62FF" w:rsidP="0035282F">
      <w:pPr>
        <w:pStyle w:val="a3"/>
        <w:numPr>
          <w:ilvl w:val="0"/>
          <w:numId w:val="3"/>
        </w:numPr>
        <w:ind w:left="709" w:right="4393" w:hanging="436"/>
        <w:jc w:val="center"/>
        <w:rPr>
          <w:rFonts w:ascii="Calibri" w:hAnsi="Calibri"/>
          <w:color w:val="45A814"/>
          <w:sz w:val="30"/>
          <w:szCs w:val="30"/>
        </w:rPr>
      </w:pPr>
      <w:r w:rsidRPr="0035282F">
        <w:rPr>
          <w:rFonts w:ascii="Times New Roman" w:hAnsi="Times New Roman" w:cs="Times New Roman"/>
          <w:sz w:val="30"/>
          <w:szCs w:val="30"/>
        </w:rPr>
        <w:t>При выражении невротических реакций оставить малыша на несколько дней дома и выполнить все предписания врача.</w:t>
      </w:r>
    </w:p>
    <w:p w14:paraId="4AFB7F0B" w14:textId="58608E69" w:rsidR="000F239A" w:rsidRDefault="000F239A" w:rsidP="000F239A">
      <w:pPr>
        <w:tabs>
          <w:tab w:val="left" w:pos="2127"/>
          <w:tab w:val="left" w:pos="6096"/>
        </w:tabs>
        <w:rPr>
          <w:rFonts w:ascii="Calibri" w:hAnsi="Calibri"/>
          <w:color w:val="45A814"/>
          <w:sz w:val="28"/>
          <w:szCs w:val="28"/>
        </w:rPr>
      </w:pPr>
    </w:p>
    <w:p w14:paraId="2D45B592" w14:textId="494CA79C" w:rsidR="000F239A" w:rsidRDefault="002D2A8C" w:rsidP="002D2A8C">
      <w:pPr>
        <w:tabs>
          <w:tab w:val="left" w:pos="3585"/>
        </w:tabs>
        <w:rPr>
          <w:rFonts w:ascii="Calibri" w:hAnsi="Calibri"/>
          <w:color w:val="45A814"/>
          <w:sz w:val="28"/>
          <w:szCs w:val="28"/>
        </w:rPr>
      </w:pPr>
      <w:r>
        <w:rPr>
          <w:rFonts w:ascii="Calibri" w:hAnsi="Calibri"/>
          <w:color w:val="45A814"/>
          <w:sz w:val="28"/>
          <w:szCs w:val="28"/>
        </w:rPr>
        <w:tab/>
      </w:r>
    </w:p>
    <w:p w14:paraId="3F043004" w14:textId="15B7F446" w:rsidR="00BB1236" w:rsidRPr="0035282F" w:rsidRDefault="00BB1236" w:rsidP="0035282F">
      <w:pPr>
        <w:rPr>
          <w:rFonts w:ascii="Calibri" w:hAnsi="Calibri"/>
          <w:color w:val="45A814"/>
          <w:sz w:val="28"/>
          <w:szCs w:val="28"/>
        </w:rPr>
      </w:pPr>
    </w:p>
    <w:sectPr w:rsidR="00BB1236" w:rsidRPr="0035282F" w:rsidSect="00207F4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567" w:right="567" w:bottom="567" w:left="567" w:header="0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0DC48" w14:textId="77777777" w:rsidR="008D073E" w:rsidRDefault="008D073E" w:rsidP="00B65826">
      <w:pPr>
        <w:spacing w:after="0" w:line="240" w:lineRule="auto"/>
      </w:pPr>
      <w:r>
        <w:separator/>
      </w:r>
    </w:p>
  </w:endnote>
  <w:endnote w:type="continuationSeparator" w:id="0">
    <w:p w14:paraId="45F46D49" w14:textId="77777777" w:rsidR="008D073E" w:rsidRDefault="008D073E" w:rsidP="00B6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C3A3D" w14:textId="77777777" w:rsidR="00B65826" w:rsidRDefault="00B6582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7FCC5" w14:textId="77777777" w:rsidR="00B65826" w:rsidRDefault="00B6582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34A2" w14:textId="77777777" w:rsidR="00B65826" w:rsidRDefault="00B6582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5A8F2" w14:textId="77777777" w:rsidR="008D073E" w:rsidRDefault="008D073E" w:rsidP="00B65826">
      <w:pPr>
        <w:spacing w:after="0" w:line="240" w:lineRule="auto"/>
      </w:pPr>
      <w:r>
        <w:separator/>
      </w:r>
    </w:p>
  </w:footnote>
  <w:footnote w:type="continuationSeparator" w:id="0">
    <w:p w14:paraId="575E3F8B" w14:textId="77777777" w:rsidR="008D073E" w:rsidRDefault="008D073E" w:rsidP="00B65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EFC49" w14:textId="77777777" w:rsidR="00B65826" w:rsidRDefault="00B6582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3CB79" w14:textId="77777777" w:rsidR="00B65826" w:rsidRDefault="00B6582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15EF0" w14:textId="77777777" w:rsidR="00B65826" w:rsidRDefault="00B6582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1A573D1E"/>
    <w:multiLevelType w:val="hybridMultilevel"/>
    <w:tmpl w:val="BA62ED3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8845B03"/>
    <w:multiLevelType w:val="hybridMultilevel"/>
    <w:tmpl w:val="E526736E"/>
    <w:lvl w:ilvl="0" w:tplc="D7A6AE44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3" w15:restartNumberingAfterBreak="0">
    <w:nsid w:val="51F7279E"/>
    <w:multiLevelType w:val="hybridMultilevel"/>
    <w:tmpl w:val="D1006ADE"/>
    <w:lvl w:ilvl="0" w:tplc="9E1E5DBE">
      <w:numFmt w:val="bullet"/>
      <w:lvlText w:val=""/>
      <w:lvlJc w:val="left"/>
      <w:pPr>
        <w:ind w:left="503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4" w15:restartNumberingAfterBreak="0">
    <w:nsid w:val="62A06FEE"/>
    <w:multiLevelType w:val="hybridMultilevel"/>
    <w:tmpl w:val="CC72A920"/>
    <w:lvl w:ilvl="0" w:tplc="4BE292E4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5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 w15:restartNumberingAfterBreak="0">
    <w:nsid w:val="751C7AF9"/>
    <w:multiLevelType w:val="hybridMultilevel"/>
    <w:tmpl w:val="BE2E7AD2"/>
    <w:lvl w:ilvl="0" w:tplc="82322780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769469456">
    <w:abstractNumId w:val="0"/>
  </w:num>
  <w:num w:numId="2" w16cid:durableId="1859545271">
    <w:abstractNumId w:val="5"/>
  </w:num>
  <w:num w:numId="3" w16cid:durableId="1806895224">
    <w:abstractNumId w:val="2"/>
  </w:num>
  <w:num w:numId="4" w16cid:durableId="83655074">
    <w:abstractNumId w:val="3"/>
  </w:num>
  <w:num w:numId="5" w16cid:durableId="815879596">
    <w:abstractNumId w:val="4"/>
  </w:num>
  <w:num w:numId="6" w16cid:durableId="2048948202">
    <w:abstractNumId w:val="1"/>
  </w:num>
  <w:num w:numId="7" w16cid:durableId="9976107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A0"/>
    <w:rsid w:val="00001D3D"/>
    <w:rsid w:val="00002AF7"/>
    <w:rsid w:val="000666F5"/>
    <w:rsid w:val="00084F1D"/>
    <w:rsid w:val="000A3376"/>
    <w:rsid w:val="000A62FF"/>
    <w:rsid w:val="000C0A72"/>
    <w:rsid w:val="000C1548"/>
    <w:rsid w:val="000C3472"/>
    <w:rsid w:val="000E099E"/>
    <w:rsid w:val="000F239A"/>
    <w:rsid w:val="000F7184"/>
    <w:rsid w:val="0010573F"/>
    <w:rsid w:val="001348FF"/>
    <w:rsid w:val="00142516"/>
    <w:rsid w:val="001665E4"/>
    <w:rsid w:val="001733A0"/>
    <w:rsid w:val="00184B46"/>
    <w:rsid w:val="001B618F"/>
    <w:rsid w:val="00207F4E"/>
    <w:rsid w:val="00212AEB"/>
    <w:rsid w:val="0024253E"/>
    <w:rsid w:val="00265A5F"/>
    <w:rsid w:val="0026727B"/>
    <w:rsid w:val="00291135"/>
    <w:rsid w:val="002D2A8C"/>
    <w:rsid w:val="002D7F68"/>
    <w:rsid w:val="003146CA"/>
    <w:rsid w:val="0035282F"/>
    <w:rsid w:val="003A5FC0"/>
    <w:rsid w:val="003E0B5C"/>
    <w:rsid w:val="004426FF"/>
    <w:rsid w:val="00473453"/>
    <w:rsid w:val="00483B19"/>
    <w:rsid w:val="004C13CC"/>
    <w:rsid w:val="004C4515"/>
    <w:rsid w:val="005629CB"/>
    <w:rsid w:val="00583180"/>
    <w:rsid w:val="00625733"/>
    <w:rsid w:val="0066510D"/>
    <w:rsid w:val="00677E12"/>
    <w:rsid w:val="006B0A8E"/>
    <w:rsid w:val="007329BA"/>
    <w:rsid w:val="00735A74"/>
    <w:rsid w:val="00742514"/>
    <w:rsid w:val="007543B0"/>
    <w:rsid w:val="007F5698"/>
    <w:rsid w:val="00881AB4"/>
    <w:rsid w:val="0089398F"/>
    <w:rsid w:val="008D073E"/>
    <w:rsid w:val="008D53A7"/>
    <w:rsid w:val="008D63A7"/>
    <w:rsid w:val="008F0F2A"/>
    <w:rsid w:val="00920083"/>
    <w:rsid w:val="00990CEE"/>
    <w:rsid w:val="009D1250"/>
    <w:rsid w:val="009F3A62"/>
    <w:rsid w:val="00A03175"/>
    <w:rsid w:val="00A2462F"/>
    <w:rsid w:val="00A707BF"/>
    <w:rsid w:val="00A832AB"/>
    <w:rsid w:val="00AD7B55"/>
    <w:rsid w:val="00AF35EC"/>
    <w:rsid w:val="00B22643"/>
    <w:rsid w:val="00B47A29"/>
    <w:rsid w:val="00B61541"/>
    <w:rsid w:val="00B65826"/>
    <w:rsid w:val="00B902F5"/>
    <w:rsid w:val="00B95DC2"/>
    <w:rsid w:val="00BB1236"/>
    <w:rsid w:val="00BB25FB"/>
    <w:rsid w:val="00C74449"/>
    <w:rsid w:val="00C7518D"/>
    <w:rsid w:val="00C93A5B"/>
    <w:rsid w:val="00CA3E5B"/>
    <w:rsid w:val="00D616D3"/>
    <w:rsid w:val="00D73CA2"/>
    <w:rsid w:val="00D80A60"/>
    <w:rsid w:val="00D9687D"/>
    <w:rsid w:val="00DC5246"/>
    <w:rsid w:val="00E23AED"/>
    <w:rsid w:val="00E45D06"/>
    <w:rsid w:val="00EB2AB3"/>
    <w:rsid w:val="00EB30DC"/>
    <w:rsid w:val="00EC4279"/>
    <w:rsid w:val="00EE3EA1"/>
    <w:rsid w:val="00F20728"/>
    <w:rsid w:val="00F77CCF"/>
    <w:rsid w:val="00F8540D"/>
    <w:rsid w:val="00FD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36265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header"/>
    <w:basedOn w:val="a"/>
    <w:link w:val="a8"/>
    <w:uiPriority w:val="99"/>
    <w:unhideWhenUsed/>
    <w:rsid w:val="00B658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5826"/>
  </w:style>
  <w:style w:type="paragraph" w:styleId="a9">
    <w:name w:val="footer"/>
    <w:basedOn w:val="a"/>
    <w:link w:val="aa"/>
    <w:uiPriority w:val="99"/>
    <w:unhideWhenUsed/>
    <w:rsid w:val="00B658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5826"/>
  </w:style>
  <w:style w:type="paragraph" w:styleId="ab">
    <w:name w:val="Normal (Web)"/>
    <w:basedOn w:val="a"/>
    <w:uiPriority w:val="99"/>
    <w:unhideWhenUsed/>
    <w:rsid w:val="00A03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031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5;&#1086;&#1088;&#1090;&#1092;&#1086;&#1083;&#1080;&#1086;%20&#1091;&#1095;&#1077;&#1085;&#1080;&#1082;&#1072;%20&#1085;&#1072;&#1095;&#1072;&#1083;&#1100;&#1085;&#1086;&#1081;%20&#1096;&#1082;&#1086;&#1083;&#1099;%20&#1089;%20&#1082;&#1088;&#1086;&#1083;&#1080;&#1082;&#1086;&#108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C810A10-1622-4FCC-A032-33E765865A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C7000F-6DE8-4557-8836-FF9064F07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5C4A7B-38F5-4B14-B11A-DF62502C7E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24ECD1-141C-4933-935A-A099BF8F255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Портфолио ученика начальной школы с кроликом</Template>
  <TotalTime>0</TotalTime>
  <Pages>4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2021-08-24T15:42:00Z</dcterms:created>
  <dcterms:modified xsi:type="dcterms:W3CDTF">2022-09-30T08:40:00Z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